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05FA7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1FFB63F1" wp14:editId="0A35E2EE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107D1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&#13;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050"/>
        <w:gridCol w:w="356"/>
        <w:gridCol w:w="1920"/>
        <w:gridCol w:w="174"/>
        <w:gridCol w:w="608"/>
        <w:gridCol w:w="4333"/>
        <w:gridCol w:w="19"/>
      </w:tblGrid>
      <w:tr w:rsidR="00D943A4" w:rsidRPr="0085363C" w14:paraId="4BDED4EA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4832471C" w14:textId="77777777" w:rsidR="00D943A4" w:rsidRPr="00D943A4" w:rsidRDefault="00000000" w:rsidP="00461D4A">
            <w:pPr>
              <w:pStyle w:val="Title"/>
            </w:pPr>
            <w:sdt>
              <w:sdtPr>
                <w:id w:val="510346970"/>
                <w:placeholder>
                  <w:docPart w:val="4CB862137597104087AC4A50F55C805E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Tonnie</w:t>
                </w:r>
                <w:r w:rsidR="00461D4A" w:rsidRPr="00D943A4">
                  <w:br/>
                  <w:t>Thomsen</w:t>
                </w:r>
              </w:sdtContent>
            </w:sdt>
          </w:p>
        </w:tc>
      </w:tr>
      <w:tr w:rsidR="00D943A4" w:rsidRPr="0085363C" w14:paraId="5712004A" w14:textId="77777777" w:rsidTr="00461D4A">
        <w:trPr>
          <w:trHeight w:val="288"/>
        </w:trPr>
        <w:tc>
          <w:tcPr>
            <w:tcW w:w="10800" w:type="dxa"/>
            <w:gridSpan w:val="7"/>
          </w:tcPr>
          <w:p w14:paraId="3E9AE362" w14:textId="77777777" w:rsidR="00D943A4" w:rsidRPr="0085363C" w:rsidRDefault="00D943A4" w:rsidP="00461D4A"/>
        </w:tc>
      </w:tr>
      <w:tr w:rsidR="00D943A4" w:rsidRPr="00F079F2" w14:paraId="7532D15A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68A200FB" w14:textId="77777777"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1207FA33895B5543A0B655F22DE11A3F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2A0C7ED1" w14:textId="77777777" w:rsidR="00D943A4" w:rsidRPr="00D943A4" w:rsidRDefault="00000000" w:rsidP="00D943A4">
            <w:sdt>
              <w:sdtPr>
                <w:id w:val="-690373319"/>
                <w:placeholder>
                  <w:docPart w:val="2BCE7F86AB99174FAD951D8C1F3E81FD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3C69E567" w14:textId="77777777" w:rsidR="00D943A4" w:rsidRDefault="00D943A4" w:rsidP="00D943A4"/>
          <w:p w14:paraId="45927337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1F40F62050A23A49B19518D867F32028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1E5AD3CF" w14:textId="77777777" w:rsidR="00D943A4" w:rsidRPr="009C5E11" w:rsidRDefault="00000000" w:rsidP="00D943A4">
            <w:sdt>
              <w:sdtPr>
                <w:id w:val="162529408"/>
                <w:placeholder>
                  <w:docPart w:val="60126187AF87194B8DCCE21E4A08B824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1D7C62F9" w14:textId="77777777" w:rsidR="00D943A4" w:rsidRPr="00D943A4" w:rsidRDefault="00D943A4" w:rsidP="00D943A4"/>
          <w:p w14:paraId="47EDBBD4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4005737633359B4EA5AC0667B7261234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064B97E6" w14:textId="77777777" w:rsidR="00D943A4" w:rsidRPr="00E011EF" w:rsidRDefault="00000000" w:rsidP="00D943A4">
            <w:sdt>
              <w:sdtPr>
                <w:id w:val="2051109393"/>
                <w:placeholder>
                  <w:docPart w:val="47BF594AEC3F7148836D59DA2D0EF9EF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1D0F0AE7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8FB2BE086B8DF24BAE37AE4788016B79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65220A2C" w14:textId="77777777" w:rsidR="00D943A4" w:rsidRPr="00E011EF" w:rsidRDefault="00000000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8568C3056D188F4EBA8C15817DD13D0C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65ED140C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6336F10536222444BA9C9EE6D8783FF3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5326F6EF" w14:textId="77777777" w:rsidR="00D943A4" w:rsidRDefault="00000000" w:rsidP="00D943A4">
            <w:sdt>
              <w:sdtPr>
                <w:id w:val="943663737"/>
                <w:placeholder>
                  <w:docPart w:val="8A4EDB60DF325C429268DAC9C27B654A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18DC2237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E5898BF4797481469D40F996D1B4A539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50196754" w14:textId="77777777" w:rsidR="00D943A4" w:rsidRPr="00E00971" w:rsidRDefault="00000000" w:rsidP="00461D4A">
            <w:sdt>
              <w:sdtPr>
                <w:id w:val="690487049"/>
                <w:placeholder>
                  <w:docPart w:val="EB3129ECF4EB59429B745182D6D6580D"/>
                </w:placeholder>
                <w:temporary/>
                <w:showingPlcHdr/>
                <w15:appearance w15:val="hidden"/>
              </w:sdtPr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799DE91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A030C11" w14:textId="77777777"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F23EAEB1E9D24443BCC5EC1DE2C80602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21F2A864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BD2D604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39965F6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58D7006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4B3777A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29F58A99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6302D963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72692766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47196CF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5770658" w14:textId="77777777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FEC0148BF0885E4ABDA93BC45711357D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323B2F0B" w14:textId="777777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35F5E93490F04940AE3AEB4BC945CB5D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23888101" w14:textId="77777777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660D418D3A7E684DA8005F60C771D056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46C9CC32" w14:textId="77777777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96F27BE2A84A5841A658E764666B7757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46AB62EB" w14:textId="77777777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96EA6409A88E22418A5D663E6B4CF362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37FEB986" w14:textId="77777777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BC6BA51D5323C1459F2B88960E4E18E0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42200F97" w14:textId="77777777" w:rsidR="00D943A4" w:rsidRPr="00046661" w:rsidRDefault="00000000" w:rsidP="00461D4A">
            <w:sdt>
              <w:sdtPr>
                <w:id w:val="-155072470"/>
                <w:placeholder>
                  <w:docPart w:val="CE61149CE10FE84AAAF1BF1E288F8265"/>
                </w:placeholder>
                <w:temporary/>
                <w:showingPlcHdr/>
                <w15:appearance w15:val="hidden"/>
              </w:sdtPr>
              <w:sdtContent>
                <w:r w:rsidR="00461D4A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26E8BAEE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7F5A9A6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51E17F4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52DC0947" w14:textId="77777777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FBC50B1DBDA3D547A4BCC08B374D9887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4A9A82" w:themeColor="accent3" w:themeShade="BF"/>
            </w:tcBorders>
          </w:tcPr>
          <w:p w14:paraId="5E5CBDC3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36EAE007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4958152D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53313B9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14:paraId="22C7B3F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4A9A82" w:themeColor="accent3" w:themeShade="BF"/>
            </w:tcBorders>
          </w:tcPr>
          <w:p w14:paraId="62502010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219C8EC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6BA13AB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23558373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22A0A307" w14:textId="77777777" w:rsidR="00D943A4" w:rsidRPr="00F079F2" w:rsidRDefault="00000000" w:rsidP="002951D4">
            <w:sdt>
              <w:sdtPr>
                <w:id w:val="-1759202517"/>
                <w:placeholder>
                  <w:docPart w:val="98E717A7B5700241B54AAA262A8B3577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079B0BA1" w14:textId="77777777" w:rsidR="00D943A4" w:rsidRPr="00F079F2" w:rsidRDefault="00000000" w:rsidP="00461D4A">
            <w:sdt>
              <w:sdtPr>
                <w:id w:val="1968694666"/>
                <w:placeholder>
                  <w:docPart w:val="65B00B07E2882F48AAEFAE55AB8BF561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5B9261F3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123DF0BC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6D491E7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29225741" w14:textId="77777777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AD1DECD4F159CF4B962334FEBCEF96C1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4A9A82" w:themeColor="accent3" w:themeShade="BF"/>
            </w:tcBorders>
          </w:tcPr>
          <w:p w14:paraId="257A300E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616C30C7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19C49174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250CD16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4A9A82" w:themeColor="accent3" w:themeShade="BF"/>
            </w:tcBorders>
          </w:tcPr>
          <w:p w14:paraId="77C93F9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4A9A82" w:themeColor="accent3" w:themeShade="BF"/>
            </w:tcBorders>
          </w:tcPr>
          <w:p w14:paraId="7E997D6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4A8F729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0E983F34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01BD598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81F5266" w14:textId="77777777" w:rsidR="00D943A4" w:rsidRPr="000573A9" w:rsidRDefault="00000000" w:rsidP="00461D4A">
            <w:sdt>
              <w:sdtPr>
                <w:id w:val="-2020617841"/>
                <w:placeholder>
                  <w:docPart w:val="0DC3B1B59314E64BAD9C1F616A5636A3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55F98579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211EC427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3457C0FE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2593AC4A" w14:textId="77777777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335ED07F65971343AE681444873B1BF7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2D454875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34D2C28F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60824C0C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01AC411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4849522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3FE0F98F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6F67D06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147EB919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5C8FC30E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23ADB29" w14:textId="77777777" w:rsidR="00D943A4" w:rsidRPr="00046661" w:rsidRDefault="00000000" w:rsidP="00461D4A">
            <w:sdt>
              <w:sdtPr>
                <w:id w:val="1632666966"/>
                <w:placeholder>
                  <w:docPart w:val="7D989B0D75F99248A4E26E5126E5944B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692733CE" w14:textId="77777777" w:rsidR="00CE6104" w:rsidRPr="0006568A" w:rsidRDefault="00CE6104" w:rsidP="007520D7"/>
    <w:sectPr w:rsidR="00CE6104" w:rsidRPr="0006568A" w:rsidSect="00B12D60">
      <w:pgSz w:w="11900" w:h="16840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BD7B6" w14:textId="77777777" w:rsidR="00B12D60" w:rsidRDefault="00B12D60" w:rsidP="0085363C">
      <w:pPr>
        <w:spacing w:line="240" w:lineRule="auto"/>
      </w:pPr>
      <w:r>
        <w:separator/>
      </w:r>
    </w:p>
  </w:endnote>
  <w:endnote w:type="continuationSeparator" w:id="0">
    <w:p w14:paraId="12A73B53" w14:textId="77777777" w:rsidR="00B12D60" w:rsidRDefault="00B12D60" w:rsidP="0085363C">
      <w:pPr>
        <w:spacing w:line="240" w:lineRule="auto"/>
      </w:pPr>
      <w:r>
        <w:continuationSeparator/>
      </w:r>
    </w:p>
  </w:endnote>
  <w:endnote w:type="continuationNotice" w:id="1">
    <w:p w14:paraId="525A395F" w14:textId="77777777" w:rsidR="00B12D60" w:rsidRDefault="00B12D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12FD39-7C71-0543-AC3F-D038660CD832}"/>
    <w:embedBold r:id="rId2" w:fontKey="{3CA03DDD-2B5F-384D-A4C7-ABC7D8FB48BD}"/>
    <w:embedItalic r:id="rId3" w:fontKey="{04F77199-8671-A847-83E0-C28C810A2E40}"/>
    <w:embedBoldItalic r:id="rId4" w:fontKey="{B356766D-3C61-9A41-92A5-23596D3309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20A0754-C0D3-B746-9022-CC1C4E5FA989}"/>
    <w:embedBold r:id="rId6" w:fontKey="{82BD035C-A1D9-4347-A92A-1722EAF103C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BCB5A7E9-B61F-2144-B1AC-5EDA2EBD49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6FFE79A-7877-9142-8BCB-3AC83AF7BA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E356D9E-133E-564F-99CD-219A3ECE77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7181FE2E-354D-5A4F-8F35-101644B7D70A}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r:id="rId11" w:fontKey="{B9EEF7E5-9614-9E40-B78C-2A627C4B9ED3}"/>
    <w:embedBold r:id="rId12" w:fontKey="{B7D4AA61-CFC8-7D4F-A413-2D3FC9ADB2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28F84D5-57BB-1C48-883F-CF827677EC83}"/>
    <w:embedBold r:id="rId14" w:fontKey="{7AF7040B-581D-A04F-AF7A-BAB2DA825BA3}"/>
    <w:embedItalic r:id="rId15" w:fontKey="{D7CBB8E1-F112-4C4E-9390-1716368D2F4F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6" w:fontKey="{5790FEFB-52E4-1440-B690-C1F56C94E4FC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26241" w14:textId="77777777" w:rsidR="00B12D60" w:rsidRDefault="00B12D60" w:rsidP="0085363C">
      <w:pPr>
        <w:spacing w:line="240" w:lineRule="auto"/>
      </w:pPr>
      <w:r>
        <w:separator/>
      </w:r>
    </w:p>
  </w:footnote>
  <w:footnote w:type="continuationSeparator" w:id="0">
    <w:p w14:paraId="56AF571E" w14:textId="77777777" w:rsidR="00B12D60" w:rsidRDefault="00B12D60" w:rsidP="0085363C">
      <w:pPr>
        <w:spacing w:line="240" w:lineRule="auto"/>
      </w:pPr>
      <w:r>
        <w:continuationSeparator/>
      </w:r>
    </w:p>
  </w:footnote>
  <w:footnote w:type="continuationNotice" w:id="1">
    <w:p w14:paraId="6F808A6D" w14:textId="77777777" w:rsidR="00B12D60" w:rsidRDefault="00B12D6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5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A63F1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A34FC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12D60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1757"/>
    <w:rsid w:val="00F079F2"/>
    <w:rsid w:val="00F47D02"/>
    <w:rsid w:val="00F53FD4"/>
    <w:rsid w:val="00FC589C"/>
    <w:rsid w:val="00FC7475"/>
    <w:rsid w:val="00FD2351"/>
    <w:rsid w:val="00FE78A0"/>
    <w:rsid w:val="00FF05A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221829"/>
  <w15:chartTrackingRefBased/>
  <w15:docId w15:val="{E0158D21-5509-3D41-887F-6645D99A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rissajoypeterson/Library/Containers/com.microsoft.Word/Data/Library/Application%20Support/Microsoft/Office/16.0/DTS/Search/%7b177B8775-70F5-9E40-A270-79A63D427C44%7dtf674295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B862137597104087AC4A50F55C8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5CE03-1B63-EE45-A60D-2A93992D9D37}"/>
      </w:docPartPr>
      <w:docPartBody>
        <w:p w:rsidR="00000000" w:rsidRDefault="00000000">
          <w:pPr>
            <w:pStyle w:val="4CB862137597104087AC4A50F55C805E"/>
          </w:pPr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1207FA33895B5543A0B655F22DE11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E19B3-86F8-7A4D-B551-E43E9DBC549E}"/>
      </w:docPartPr>
      <w:docPartBody>
        <w:p w:rsidR="00000000" w:rsidRDefault="00000000">
          <w:pPr>
            <w:pStyle w:val="1207FA33895B5543A0B655F22DE11A3F"/>
          </w:pPr>
          <w:r w:rsidRPr="00F079F2">
            <w:t>OBJECTIVE</w:t>
          </w:r>
        </w:p>
      </w:docPartBody>
    </w:docPart>
    <w:docPart>
      <w:docPartPr>
        <w:name w:val="2BCE7F86AB99174FAD951D8C1F3E8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DD48F-8A2B-854D-8189-284FFAE2E756}"/>
      </w:docPartPr>
      <w:docPartBody>
        <w:p w:rsidR="00000000" w:rsidRDefault="00000000">
          <w:pPr>
            <w:pStyle w:val="2BCE7F86AB99174FAD951D8C1F3E81FD"/>
          </w:pPr>
          <w:r w:rsidRPr="00D943A4">
            <w:t xml:space="preserve">My primary objective is to provide a safe and nurturing learning environment that encourages student growth and development. I aim to facilitate engaging and challenging instruction that fosters a </w:t>
          </w:r>
          <w:r w:rsidRPr="00D943A4">
            <w:t>love for learning, critical thinking, and problem-solving skills.</w:t>
          </w:r>
        </w:p>
      </w:docPartBody>
    </w:docPart>
    <w:docPart>
      <w:docPartPr>
        <w:name w:val="1F40F62050A23A49B19518D867F32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977A7-C6FB-6E4E-B001-8690CF833158}"/>
      </w:docPartPr>
      <w:docPartBody>
        <w:p w:rsidR="00000000" w:rsidRDefault="00000000">
          <w:pPr>
            <w:pStyle w:val="1F40F62050A23A49B19518D867F32028"/>
          </w:pPr>
          <w:r>
            <w:t>REFERENCES</w:t>
          </w:r>
        </w:p>
      </w:docPartBody>
    </w:docPart>
    <w:docPart>
      <w:docPartPr>
        <w:name w:val="60126187AF87194B8DCCE21E4A08B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24180-2850-D140-8188-BA017C11CB44}"/>
      </w:docPartPr>
      <w:docPartBody>
        <w:p w:rsidR="00000000" w:rsidRDefault="00000000">
          <w:pPr>
            <w:pStyle w:val="60126187AF87194B8DCCE21E4A08B824"/>
          </w:pPr>
          <w:r w:rsidRPr="009C5E11">
            <w:t>Available upon request.</w:t>
          </w:r>
        </w:p>
      </w:docPartBody>
    </w:docPart>
    <w:docPart>
      <w:docPartPr>
        <w:name w:val="4005737633359B4EA5AC0667B7261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0B75-2E77-9549-8DB4-7512004E75CD}"/>
      </w:docPartPr>
      <w:docPartBody>
        <w:p w:rsidR="00000000" w:rsidRDefault="00000000">
          <w:pPr>
            <w:pStyle w:val="4005737633359B4EA5AC0667B7261234"/>
          </w:pPr>
          <w:r w:rsidRPr="00D943A4">
            <w:t>ADDRESS</w:t>
          </w:r>
        </w:p>
      </w:docPartBody>
    </w:docPart>
    <w:docPart>
      <w:docPartPr>
        <w:name w:val="47BF594AEC3F7148836D59DA2D0EF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DEFD3-9410-6547-A980-6507A2B27814}"/>
      </w:docPartPr>
      <w:docPartBody>
        <w:p w:rsidR="00000000" w:rsidRDefault="00000000">
          <w:pPr>
            <w:pStyle w:val="47BF594AEC3F7148836D59DA2D0EF9EF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8FB2BE086B8DF24BAE37AE4788016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39A4A-3B77-2A4E-99E6-A5A02906052F}"/>
      </w:docPartPr>
      <w:docPartBody>
        <w:p w:rsidR="00000000" w:rsidRDefault="00000000">
          <w:pPr>
            <w:pStyle w:val="8FB2BE086B8DF24BAE37AE4788016B79"/>
          </w:pPr>
          <w:r w:rsidRPr="00D943A4">
            <w:t>PHONE</w:t>
          </w:r>
        </w:p>
      </w:docPartBody>
    </w:docPart>
    <w:docPart>
      <w:docPartPr>
        <w:name w:val="8568C3056D188F4EBA8C15817DD13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F9626-D4C3-A347-B1B8-A2512C8A9505}"/>
      </w:docPartPr>
      <w:docPartBody>
        <w:p w:rsidR="00000000" w:rsidRDefault="00000000">
          <w:pPr>
            <w:pStyle w:val="8568C3056D188F4EBA8C15817DD13D0C"/>
          </w:pPr>
          <w:r w:rsidRPr="00E011EF">
            <w:t>706.555.0123</w:t>
          </w:r>
        </w:p>
      </w:docPartBody>
    </w:docPart>
    <w:docPart>
      <w:docPartPr>
        <w:name w:val="6336F10536222444BA9C9EE6D8783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38E1C-3FB5-6E4C-B343-5D06235A89F4}"/>
      </w:docPartPr>
      <w:docPartBody>
        <w:p w:rsidR="00000000" w:rsidRDefault="00000000">
          <w:pPr>
            <w:pStyle w:val="6336F10536222444BA9C9EE6D8783FF3"/>
          </w:pPr>
          <w:r w:rsidRPr="00264AF7">
            <w:t>EMAIL</w:t>
          </w:r>
        </w:p>
      </w:docPartBody>
    </w:docPart>
    <w:docPart>
      <w:docPartPr>
        <w:name w:val="8A4EDB60DF325C429268DAC9C27B6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9E22-D0C6-754A-8C4D-E166FC6A147E}"/>
      </w:docPartPr>
      <w:docPartBody>
        <w:p w:rsidR="00000000" w:rsidRDefault="00000000">
          <w:pPr>
            <w:pStyle w:val="8A4EDB60DF325C429268DAC9C27B654A"/>
          </w:pPr>
          <w:r w:rsidRPr="00E00971">
            <w:t>tonnie@example.com</w:t>
          </w:r>
        </w:p>
      </w:docPartBody>
    </w:docPart>
    <w:docPart>
      <w:docPartPr>
        <w:name w:val="E5898BF4797481469D40F996D1B4A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197C4-F1CB-1F45-B75C-CEA3D824FED6}"/>
      </w:docPartPr>
      <w:docPartBody>
        <w:p w:rsidR="00000000" w:rsidRDefault="00000000">
          <w:pPr>
            <w:pStyle w:val="E5898BF4797481469D40F996D1B4A539"/>
          </w:pPr>
          <w:r w:rsidRPr="00D943A4">
            <w:t>Website</w:t>
          </w:r>
        </w:p>
      </w:docPartBody>
    </w:docPart>
    <w:docPart>
      <w:docPartPr>
        <w:name w:val="EB3129ECF4EB59429B745182D6D65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FD5E9-F0D7-EC4A-9B19-AE031B6B6E43}"/>
      </w:docPartPr>
      <w:docPartBody>
        <w:p w:rsidR="00000000" w:rsidRDefault="00000000">
          <w:pPr>
            <w:pStyle w:val="EB3129ECF4EB59429B745182D6D6580D"/>
          </w:pPr>
          <w:r>
            <w:t>www.interestingsite.com</w:t>
          </w:r>
        </w:p>
      </w:docPartBody>
    </w:docPart>
    <w:docPart>
      <w:docPartPr>
        <w:name w:val="F23EAEB1E9D24443BCC5EC1DE2C80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A2A12-5F2D-D94A-8F77-1810EF0D678A}"/>
      </w:docPartPr>
      <w:docPartBody>
        <w:p w:rsidR="00000000" w:rsidRDefault="00000000">
          <w:pPr>
            <w:pStyle w:val="F23EAEB1E9D24443BCC5EC1DE2C80602"/>
          </w:pPr>
          <w:r w:rsidRPr="00F079F2">
            <w:t>EXPERIENCE</w:t>
          </w:r>
        </w:p>
      </w:docPartBody>
    </w:docPart>
    <w:docPart>
      <w:docPartPr>
        <w:name w:val="FEC0148BF0885E4ABDA93BC457113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39AB8-C1A9-8040-AB89-DCAA4810DD15}"/>
      </w:docPartPr>
      <w:docPartBody>
        <w:p w:rsidR="00000000" w:rsidRDefault="00000000">
          <w:pPr>
            <w:pStyle w:val="FEC0148BF0885E4ABDA93BC45711357D"/>
          </w:pPr>
          <w:r>
            <w:t>Jan 20XX</w:t>
          </w:r>
          <w:r>
            <w:t xml:space="preserve">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35F5E93490F04940AE3AEB4BC945C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7BA5F-6096-0849-9E0B-3E0D867AAB7F}"/>
      </w:docPartPr>
      <w:docPartBody>
        <w:p w:rsidR="00000000" w:rsidRDefault="00000000">
          <w:pPr>
            <w:pStyle w:val="35F5E93490F04940AE3AEB4BC945CB5D"/>
          </w:pPr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660D418D3A7E684DA8005F60C771D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0D30C-E946-0C48-BF06-C5DFE192F01F}"/>
      </w:docPartPr>
      <w:docPartBody>
        <w:p w:rsidR="00000000" w:rsidRDefault="00000000">
          <w:pPr>
            <w:pStyle w:val="660D418D3A7E684DA8005F60C771D056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96F27BE2A84A5841A658E764666B7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14944-75C1-7A43-BCDA-EE3F2A0D1B78}"/>
      </w:docPartPr>
      <w:docPartBody>
        <w:p w:rsidR="00000000" w:rsidRDefault="00000000">
          <w:pPr>
            <w:pStyle w:val="96F27BE2A84A5841A658E764666B7757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96EA6409A88E22418A5D663E6B4C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A16B7-9656-2D4C-9422-7AAC3CDA3D6A}"/>
      </w:docPartPr>
      <w:docPartBody>
        <w:p w:rsidR="00000000" w:rsidRDefault="00000000">
          <w:pPr>
            <w:pStyle w:val="96EA6409A88E22418A5D663E6B4CF362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BC6BA51D5323C1459F2B88960E4E1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C99BA-487A-6545-A54A-58FFC9C2CEF4}"/>
      </w:docPartPr>
      <w:docPartBody>
        <w:p w:rsidR="00000000" w:rsidRDefault="00000000">
          <w:pPr>
            <w:pStyle w:val="BC6BA51D5323C1459F2B88960E4E18E0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 xml:space="preserve">Balsam </w:t>
          </w:r>
          <w:r w:rsidRPr="00076DA3">
            <w:t>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CE61149CE10FE84AAAF1BF1E288F8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0AD2-3B56-5340-9F71-75CB58048660}"/>
      </w:docPartPr>
      <w:docPartBody>
        <w:p w:rsidR="00000000" w:rsidRDefault="00000000">
          <w:pPr>
            <w:pStyle w:val="CE61149CE10FE84AAAF1BF1E288F8265"/>
          </w:pPr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FBC50B1DBDA3D547A4BCC08B374D9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FB714-2134-EF4C-A3DA-D571E0239321}"/>
      </w:docPartPr>
      <w:docPartBody>
        <w:p w:rsidR="00000000" w:rsidRDefault="00000000">
          <w:pPr>
            <w:pStyle w:val="FBC50B1DBDA3D547A4BCC08B374D9887"/>
          </w:pPr>
          <w:r w:rsidRPr="00F079F2">
            <w:t>EDUCATION</w:t>
          </w:r>
        </w:p>
      </w:docPartBody>
    </w:docPart>
    <w:docPart>
      <w:docPartPr>
        <w:name w:val="98E717A7B5700241B54AAA262A8B3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D4CF6-9EE7-CF46-A810-0EB1DDF413E7}"/>
      </w:docPartPr>
      <w:docPartBody>
        <w:p w:rsidR="00000000" w:rsidRDefault="00000000">
          <w:pPr>
            <w:pStyle w:val="98E717A7B5700241B54AAA262A8B3577"/>
          </w:pPr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65B00B07E2882F48AAEFAE55AB8BF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A275-A762-E247-9BA7-F562F4117752}"/>
      </w:docPartPr>
      <w:docPartBody>
        <w:p w:rsidR="00000000" w:rsidRDefault="00000000">
          <w:pPr>
            <w:pStyle w:val="65B00B07E2882F48AAEFAE55AB8BF561"/>
          </w:pPr>
          <w:r>
            <w:t>Bachelor’s Degree in Elementary Education</w:t>
          </w:r>
        </w:p>
      </w:docPartBody>
    </w:docPart>
    <w:docPart>
      <w:docPartPr>
        <w:name w:val="AD1DECD4F159CF4B962334FEBCEF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AB413-C54C-6B45-AD68-08840A3060BA}"/>
      </w:docPartPr>
      <w:docPartBody>
        <w:p w:rsidR="00000000" w:rsidRDefault="00000000">
          <w:pPr>
            <w:pStyle w:val="AD1DECD4F159CF4B962334FEBCEF96C1"/>
          </w:pPr>
          <w:r w:rsidRPr="00F079F2">
            <w:t>COMMUNICATION</w:t>
          </w:r>
        </w:p>
      </w:docPartBody>
    </w:docPart>
    <w:docPart>
      <w:docPartPr>
        <w:name w:val="0DC3B1B59314E64BAD9C1F616A563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E0D8B-3D3C-8947-A020-4A51BA2AA7B2}"/>
      </w:docPartPr>
      <w:docPartBody>
        <w:p w:rsidR="00000000" w:rsidRDefault="00000000">
          <w:pPr>
            <w:pStyle w:val="0DC3B1B59314E64BAD9C1F616A5636A3"/>
          </w:pPr>
          <w:r w:rsidRPr="000573A9">
            <w:t xml:space="preserve">Collaborating with colleagues, parents, and community members to support student learning and achievement is an </w:t>
          </w:r>
          <w:r w:rsidRPr="000573A9">
            <w:t>essential responsibility of an elementary school teacher.</w:t>
          </w:r>
        </w:p>
      </w:docPartBody>
    </w:docPart>
    <w:docPart>
      <w:docPartPr>
        <w:name w:val="335ED07F65971343AE681444873B1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6DBAE-98E8-E043-BD4F-A3BDA1700DAA}"/>
      </w:docPartPr>
      <w:docPartBody>
        <w:p w:rsidR="00000000" w:rsidRDefault="00000000">
          <w:pPr>
            <w:pStyle w:val="335ED07F65971343AE681444873B1BF7"/>
          </w:pPr>
          <w:r w:rsidRPr="00F079F2">
            <w:t>LEADERSHIP</w:t>
          </w:r>
        </w:p>
      </w:docPartBody>
    </w:docPart>
    <w:docPart>
      <w:docPartPr>
        <w:name w:val="7D989B0D75F99248A4E26E5126E59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4122F-28CD-8B49-991A-4FA99BD1D333}"/>
      </w:docPartPr>
      <w:docPartBody>
        <w:p w:rsidR="00000000" w:rsidRDefault="00000000">
          <w:pPr>
            <w:pStyle w:val="7D989B0D75F99248A4E26E5126E5944B"/>
          </w:pPr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F7"/>
    <w:rsid w:val="003A63F1"/>
    <w:rsid w:val="00A7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TW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CB862137597104087AC4A50F55C805E">
    <w:name w:val="4CB862137597104087AC4A50F55C805E"/>
  </w:style>
  <w:style w:type="paragraph" w:customStyle="1" w:styleId="1207FA33895B5543A0B655F22DE11A3F">
    <w:name w:val="1207FA33895B5543A0B655F22DE11A3F"/>
  </w:style>
  <w:style w:type="paragraph" w:customStyle="1" w:styleId="2BCE7F86AB99174FAD951D8C1F3E81FD">
    <w:name w:val="2BCE7F86AB99174FAD951D8C1F3E81FD"/>
  </w:style>
  <w:style w:type="paragraph" w:customStyle="1" w:styleId="1F40F62050A23A49B19518D867F32028">
    <w:name w:val="1F40F62050A23A49B19518D867F32028"/>
  </w:style>
  <w:style w:type="paragraph" w:customStyle="1" w:styleId="60126187AF87194B8DCCE21E4A08B824">
    <w:name w:val="60126187AF87194B8DCCE21E4A08B824"/>
  </w:style>
  <w:style w:type="paragraph" w:customStyle="1" w:styleId="4005737633359B4EA5AC0667B7261234">
    <w:name w:val="4005737633359B4EA5AC0667B7261234"/>
  </w:style>
  <w:style w:type="paragraph" w:customStyle="1" w:styleId="47BF594AEC3F7148836D59DA2D0EF9EF">
    <w:name w:val="47BF594AEC3F7148836D59DA2D0EF9EF"/>
  </w:style>
  <w:style w:type="paragraph" w:customStyle="1" w:styleId="8FB2BE086B8DF24BAE37AE4788016B79">
    <w:name w:val="8FB2BE086B8DF24BAE37AE4788016B79"/>
  </w:style>
  <w:style w:type="paragraph" w:customStyle="1" w:styleId="8568C3056D188F4EBA8C15817DD13D0C">
    <w:name w:val="8568C3056D188F4EBA8C15817DD13D0C"/>
  </w:style>
  <w:style w:type="paragraph" w:customStyle="1" w:styleId="6336F10536222444BA9C9EE6D8783FF3">
    <w:name w:val="6336F10536222444BA9C9EE6D8783FF3"/>
  </w:style>
  <w:style w:type="paragraph" w:customStyle="1" w:styleId="8A4EDB60DF325C429268DAC9C27B654A">
    <w:name w:val="8A4EDB60DF325C429268DAC9C27B654A"/>
  </w:style>
  <w:style w:type="paragraph" w:customStyle="1" w:styleId="E5898BF4797481469D40F996D1B4A539">
    <w:name w:val="E5898BF4797481469D40F996D1B4A539"/>
  </w:style>
  <w:style w:type="paragraph" w:customStyle="1" w:styleId="EB3129ECF4EB59429B745182D6D6580D">
    <w:name w:val="EB3129ECF4EB59429B745182D6D6580D"/>
  </w:style>
  <w:style w:type="paragraph" w:customStyle="1" w:styleId="F23EAEB1E9D24443BCC5EC1DE2C80602">
    <w:name w:val="F23EAEB1E9D24443BCC5EC1DE2C80602"/>
  </w:style>
  <w:style w:type="paragraph" w:customStyle="1" w:styleId="FEC0148BF0885E4ABDA93BC45711357D">
    <w:name w:val="FEC0148BF0885E4ABDA93BC45711357D"/>
  </w:style>
  <w:style w:type="paragraph" w:customStyle="1" w:styleId="35F5E93490F04940AE3AEB4BC945CB5D">
    <w:name w:val="35F5E93490F04940AE3AEB4BC945CB5D"/>
  </w:style>
  <w:style w:type="paragraph" w:customStyle="1" w:styleId="660D418D3A7E684DA8005F60C771D056">
    <w:name w:val="660D418D3A7E684DA8005F60C771D056"/>
  </w:style>
  <w:style w:type="paragraph" w:customStyle="1" w:styleId="96F27BE2A84A5841A658E764666B7757">
    <w:name w:val="96F27BE2A84A5841A658E764666B7757"/>
  </w:style>
  <w:style w:type="paragraph" w:customStyle="1" w:styleId="96EA6409A88E22418A5D663E6B4CF362">
    <w:name w:val="96EA6409A88E22418A5D663E6B4CF362"/>
  </w:style>
  <w:style w:type="paragraph" w:customStyle="1" w:styleId="BC6BA51D5323C1459F2B88960E4E18E0">
    <w:name w:val="BC6BA51D5323C1459F2B88960E4E18E0"/>
  </w:style>
  <w:style w:type="paragraph" w:customStyle="1" w:styleId="CE61149CE10FE84AAAF1BF1E288F8265">
    <w:name w:val="CE61149CE10FE84AAAF1BF1E288F8265"/>
  </w:style>
  <w:style w:type="paragraph" w:customStyle="1" w:styleId="FBC50B1DBDA3D547A4BCC08B374D9887">
    <w:name w:val="FBC50B1DBDA3D547A4BCC08B374D9887"/>
  </w:style>
  <w:style w:type="paragraph" w:customStyle="1" w:styleId="98E717A7B5700241B54AAA262A8B3577">
    <w:name w:val="98E717A7B5700241B54AAA262A8B3577"/>
  </w:style>
  <w:style w:type="paragraph" w:customStyle="1" w:styleId="65B00B07E2882F48AAEFAE55AB8BF561">
    <w:name w:val="65B00B07E2882F48AAEFAE55AB8BF561"/>
  </w:style>
  <w:style w:type="paragraph" w:customStyle="1" w:styleId="AD1DECD4F159CF4B962334FEBCEF96C1">
    <w:name w:val="AD1DECD4F159CF4B962334FEBCEF96C1"/>
  </w:style>
  <w:style w:type="paragraph" w:customStyle="1" w:styleId="0DC3B1B59314E64BAD9C1F616A5636A3">
    <w:name w:val="0DC3B1B59314E64BAD9C1F616A5636A3"/>
  </w:style>
  <w:style w:type="paragraph" w:customStyle="1" w:styleId="335ED07F65971343AE681444873B1BF7">
    <w:name w:val="335ED07F65971343AE681444873B1BF7"/>
  </w:style>
  <w:style w:type="paragraph" w:customStyle="1" w:styleId="7D989B0D75F99248A4E26E5126E5944B">
    <w:name w:val="7D989B0D75F99248A4E26E5126E594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resume.dotx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Corissa Peterson</cp:lastModifiedBy>
  <cp:revision>1</cp:revision>
  <dcterms:created xsi:type="dcterms:W3CDTF">2024-04-24T02:02:00Z</dcterms:created>
  <dcterms:modified xsi:type="dcterms:W3CDTF">2024-04-24T02:03:00Z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